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C5B" w:rsidRDefault="00113CA8"/>
    <w:p w:rsidR="001B0FD9" w:rsidRPr="001B0FD9" w:rsidRDefault="001B0FD9" w:rsidP="001B0FD9">
      <w:pPr>
        <w:spacing w:after="0" w:line="240" w:lineRule="auto"/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</w:pPr>
      <w:r w:rsidRPr="001B0FD9">
        <w:rPr>
          <w:rFonts w:ascii="Times New Roman" w:eastAsia="Times New Roman" w:hAnsi="Times New Roman" w:cs="Latha"/>
          <w:sz w:val="28"/>
          <w:szCs w:val="28"/>
          <w:lang w:eastAsia="hr-HR" w:bidi="ta-IN"/>
        </w:rPr>
        <w:t xml:space="preserve">                                   </w:t>
      </w:r>
      <w:r w:rsidRPr="001B0FD9"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  <w:t>O   B   A   V   I   J   E   S   T</w:t>
      </w:r>
    </w:p>
    <w:p w:rsidR="001B0FD9" w:rsidRPr="001B0FD9" w:rsidRDefault="001B0FD9" w:rsidP="001B0FD9">
      <w:pPr>
        <w:spacing w:after="0" w:line="240" w:lineRule="auto"/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</w:pPr>
      <w:r w:rsidRPr="001B0FD9"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  <w:t xml:space="preserve">                               o početku rada školske kuhinje</w:t>
      </w:r>
    </w:p>
    <w:p w:rsidR="001B0FD9" w:rsidRPr="001B0FD9" w:rsidRDefault="001B0FD9" w:rsidP="001B0FD9">
      <w:pPr>
        <w:spacing w:after="0" w:line="240" w:lineRule="auto"/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</w:pPr>
      <w:r w:rsidRPr="001B0FD9"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  <w:t xml:space="preserve">                                 </w:t>
      </w:r>
      <w:r w:rsidR="0001500D"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  <w:t xml:space="preserve">  </w:t>
      </w:r>
      <w:r w:rsidRPr="001B0FD9"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  <w:t xml:space="preserve"> u 201</w:t>
      </w:r>
      <w:r w:rsidR="0001500D"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  <w:t>6</w:t>
      </w:r>
      <w:r w:rsidRPr="001B0FD9"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  <w:t>/1</w:t>
      </w:r>
      <w:r w:rsidR="0001500D"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  <w:t>7.  školskoj godini.</w:t>
      </w:r>
    </w:p>
    <w:p w:rsidR="001B0FD9" w:rsidRPr="001B0FD9" w:rsidRDefault="001B0FD9" w:rsidP="001B0FD9">
      <w:pPr>
        <w:spacing w:after="0" w:line="240" w:lineRule="auto"/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</w:pPr>
    </w:p>
    <w:p w:rsidR="001B0FD9" w:rsidRPr="001B0FD9" w:rsidRDefault="001B0FD9" w:rsidP="001B0FD9">
      <w:pPr>
        <w:spacing w:after="0" w:line="240" w:lineRule="auto"/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</w:pPr>
    </w:p>
    <w:p w:rsidR="001B0FD9" w:rsidRPr="001B0FD9" w:rsidRDefault="001B0FD9" w:rsidP="001B0FD9">
      <w:pPr>
        <w:spacing w:after="0" w:line="240" w:lineRule="auto"/>
        <w:rPr>
          <w:rFonts w:ascii="Times New Roman" w:eastAsia="Times New Roman" w:hAnsi="Times New Roman" w:cs="Latha"/>
          <w:bCs/>
          <w:sz w:val="28"/>
          <w:szCs w:val="28"/>
          <w:lang w:eastAsia="hr-HR" w:bidi="ta-IN"/>
        </w:rPr>
      </w:pPr>
      <w:r w:rsidRPr="001B0FD9">
        <w:rPr>
          <w:rFonts w:ascii="Times New Roman" w:eastAsia="Times New Roman" w:hAnsi="Times New Roman" w:cs="Latha"/>
          <w:bCs/>
          <w:sz w:val="28"/>
          <w:szCs w:val="28"/>
          <w:lang w:eastAsia="hr-HR" w:bidi="ta-IN"/>
        </w:rPr>
        <w:t xml:space="preserve">U </w:t>
      </w:r>
      <w:r w:rsidR="0001500D">
        <w:rPr>
          <w:rFonts w:ascii="Times New Roman" w:eastAsia="Times New Roman" w:hAnsi="Times New Roman" w:cs="Latha"/>
          <w:bCs/>
          <w:sz w:val="28"/>
          <w:szCs w:val="28"/>
          <w:lang w:eastAsia="hr-HR" w:bidi="ta-IN"/>
        </w:rPr>
        <w:t>školskoj godini 2016/17</w:t>
      </w:r>
      <w:r w:rsidRPr="001B0FD9">
        <w:rPr>
          <w:rFonts w:ascii="Times New Roman" w:eastAsia="Times New Roman" w:hAnsi="Times New Roman" w:cs="Latha"/>
          <w:bCs/>
          <w:sz w:val="28"/>
          <w:szCs w:val="28"/>
          <w:lang w:eastAsia="hr-HR" w:bidi="ta-IN"/>
        </w:rPr>
        <w:t>. škol</w:t>
      </w:r>
      <w:r w:rsidR="0001500D">
        <w:rPr>
          <w:rFonts w:ascii="Times New Roman" w:eastAsia="Times New Roman" w:hAnsi="Times New Roman" w:cs="Latha"/>
          <w:bCs/>
          <w:sz w:val="28"/>
          <w:szCs w:val="28"/>
          <w:lang w:eastAsia="hr-HR" w:bidi="ta-IN"/>
        </w:rPr>
        <w:t>ska kuhinja će započeti radom 19. rujna 2016</w:t>
      </w:r>
      <w:bookmarkStart w:id="0" w:name="_GoBack"/>
      <w:bookmarkEnd w:id="0"/>
      <w:r w:rsidRPr="001B0FD9">
        <w:rPr>
          <w:rFonts w:ascii="Times New Roman" w:eastAsia="Times New Roman" w:hAnsi="Times New Roman" w:cs="Latha"/>
          <w:bCs/>
          <w:sz w:val="28"/>
          <w:szCs w:val="28"/>
          <w:lang w:eastAsia="hr-HR" w:bidi="ta-IN"/>
        </w:rPr>
        <w:t>.</w:t>
      </w:r>
    </w:p>
    <w:p w:rsidR="001B0FD9" w:rsidRPr="001B0FD9" w:rsidRDefault="001B0FD9" w:rsidP="001B0FD9">
      <w:pPr>
        <w:spacing w:after="0" w:line="240" w:lineRule="auto"/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</w:pPr>
    </w:p>
    <w:p w:rsidR="001B0FD9" w:rsidRPr="001B0FD9" w:rsidRDefault="001B0FD9" w:rsidP="001B0FD9">
      <w:pPr>
        <w:spacing w:after="0" w:line="240" w:lineRule="auto"/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</w:pPr>
      <w:r w:rsidRPr="001B0FD9">
        <w:rPr>
          <w:rFonts w:ascii="Times New Roman" w:eastAsia="Times New Roman" w:hAnsi="Times New Roman" w:cs="Latha"/>
          <w:sz w:val="28"/>
          <w:szCs w:val="28"/>
          <w:lang w:eastAsia="hr-HR" w:bidi="ta-IN"/>
        </w:rPr>
        <w:t xml:space="preserve">Cijena obroka  ostaje  </w:t>
      </w:r>
      <w:r w:rsidRPr="001B0FD9"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  <w:t>5 kn po danu.</w:t>
      </w:r>
    </w:p>
    <w:p w:rsidR="001B0FD9" w:rsidRPr="001B0FD9" w:rsidRDefault="001B0FD9" w:rsidP="001B0FD9">
      <w:pPr>
        <w:spacing w:after="0" w:line="240" w:lineRule="auto"/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</w:pPr>
    </w:p>
    <w:p w:rsidR="001B0FD9" w:rsidRPr="001B0FD9" w:rsidRDefault="001B0FD9" w:rsidP="001B0FD9">
      <w:pPr>
        <w:spacing w:after="0" w:line="240" w:lineRule="auto"/>
        <w:rPr>
          <w:rFonts w:ascii="Times New Roman" w:eastAsia="Times New Roman" w:hAnsi="Times New Roman" w:cs="Latha"/>
          <w:b/>
          <w:sz w:val="28"/>
          <w:szCs w:val="28"/>
          <w:lang w:eastAsia="hr-HR" w:bidi="ta-IN"/>
        </w:rPr>
      </w:pPr>
      <w:r w:rsidRPr="001B0FD9">
        <w:rPr>
          <w:rFonts w:ascii="Times New Roman" w:eastAsia="Times New Roman" w:hAnsi="Times New Roman" w:cs="Latha"/>
          <w:b/>
          <w:sz w:val="28"/>
          <w:szCs w:val="28"/>
          <w:lang w:eastAsia="hr-HR" w:bidi="ta-IN"/>
        </w:rPr>
        <w:t xml:space="preserve">Uplatu </w:t>
      </w:r>
      <w:r w:rsidRPr="001B0FD9">
        <w:rPr>
          <w:rFonts w:ascii="Times New Roman" w:eastAsia="Times New Roman" w:hAnsi="Times New Roman" w:cs="Latha"/>
          <w:sz w:val="28"/>
          <w:szCs w:val="28"/>
          <w:lang w:eastAsia="hr-HR" w:bidi="ta-IN"/>
        </w:rPr>
        <w:t xml:space="preserve">treba izvršiti na žiro-račun škole </w:t>
      </w:r>
      <w:r w:rsidRPr="001B0FD9">
        <w:rPr>
          <w:rFonts w:ascii="Times New Roman" w:eastAsia="Times New Roman" w:hAnsi="Times New Roman" w:cs="Latha"/>
          <w:b/>
          <w:sz w:val="28"/>
          <w:szCs w:val="28"/>
          <w:lang w:eastAsia="hr-HR" w:bidi="ta-IN"/>
        </w:rPr>
        <w:t>do 25. u mjesecu za naredni mjesec.</w:t>
      </w:r>
    </w:p>
    <w:p w:rsidR="001B0FD9" w:rsidRPr="001B0FD9" w:rsidRDefault="001B0FD9" w:rsidP="001B0FD9">
      <w:pPr>
        <w:spacing w:after="0" w:line="240" w:lineRule="auto"/>
        <w:rPr>
          <w:rFonts w:ascii="Times New Roman" w:eastAsia="Times New Roman" w:hAnsi="Times New Roman" w:cs="Latha"/>
          <w:sz w:val="28"/>
          <w:szCs w:val="28"/>
          <w:lang w:eastAsia="hr-HR" w:bidi="ta-IN"/>
        </w:rPr>
      </w:pPr>
    </w:p>
    <w:p w:rsidR="001B0FD9" w:rsidRPr="001B0FD9" w:rsidRDefault="001B0FD9" w:rsidP="001B0FD9">
      <w:pPr>
        <w:spacing w:after="0" w:line="240" w:lineRule="auto"/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</w:pPr>
      <w:r w:rsidRPr="001B0FD9">
        <w:rPr>
          <w:rFonts w:ascii="Times New Roman" w:eastAsia="Times New Roman" w:hAnsi="Times New Roman" w:cs="Latha"/>
          <w:sz w:val="28"/>
          <w:szCs w:val="28"/>
          <w:lang w:eastAsia="hr-HR" w:bidi="ta-IN"/>
        </w:rPr>
        <w:t xml:space="preserve">Broj žiro-računa  je:    IBAN: </w:t>
      </w:r>
      <w:r w:rsidRPr="001B0FD9">
        <w:rPr>
          <w:rFonts w:ascii="Times New Roman" w:eastAsia="Times New Roman" w:hAnsi="Times New Roman" w:cs="Latha"/>
          <w:b/>
          <w:bCs/>
          <w:sz w:val="28"/>
          <w:szCs w:val="28"/>
          <w:lang w:eastAsia="hr-HR" w:bidi="ta-IN"/>
        </w:rPr>
        <w:t>HR48 25000091102041513</w:t>
      </w:r>
    </w:p>
    <w:p w:rsidR="001B0FD9" w:rsidRDefault="001B0FD9"/>
    <w:tbl>
      <w:tblPr>
        <w:tblW w:w="600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2"/>
        <w:gridCol w:w="3542"/>
        <w:gridCol w:w="1306"/>
      </w:tblGrid>
      <w:tr w:rsidR="008C2D1B" w:rsidRPr="008C2D1B" w:rsidTr="00033A4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Rujan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1</w:t>
            </w:r>
            <w:r w:rsidR="001B0FD9" w:rsidRPr="001B0FD9">
              <w:rPr>
                <w:b/>
                <w:bCs/>
                <w:sz w:val="24"/>
                <w:szCs w:val="24"/>
              </w:rPr>
              <w:t>0</w:t>
            </w:r>
            <w:r w:rsidRPr="001B0FD9">
              <w:rPr>
                <w:b/>
                <w:bCs/>
                <w:sz w:val="24"/>
                <w:szCs w:val="24"/>
              </w:rPr>
              <w:t xml:space="preserve"> nastavnih dana x 5,00 kn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50,0</w:t>
            </w:r>
            <w:r w:rsidR="008C2D1B" w:rsidRPr="001B0FD9">
              <w:rPr>
                <w:b/>
                <w:bCs/>
                <w:sz w:val="24"/>
                <w:szCs w:val="24"/>
              </w:rPr>
              <w:t>0 kn</w:t>
            </w:r>
          </w:p>
        </w:tc>
      </w:tr>
      <w:tr w:rsidR="008C2D1B" w:rsidRPr="008C2D1B" w:rsidTr="00033A4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Listopad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19</w:t>
            </w:r>
            <w:r w:rsidR="008C2D1B" w:rsidRPr="001B0FD9">
              <w:rPr>
                <w:b/>
                <w:bCs/>
                <w:sz w:val="24"/>
                <w:szCs w:val="24"/>
              </w:rPr>
              <w:t xml:space="preserve"> nastavna dana x 5,00 kn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95</w:t>
            </w:r>
            <w:r w:rsidR="008C2D1B" w:rsidRPr="001B0FD9">
              <w:rPr>
                <w:b/>
                <w:bCs/>
                <w:sz w:val="24"/>
                <w:szCs w:val="24"/>
              </w:rPr>
              <w:t>,00 kn</w:t>
            </w:r>
          </w:p>
        </w:tc>
      </w:tr>
      <w:tr w:rsidR="008C2D1B" w:rsidRPr="008C2D1B" w:rsidTr="00033A4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Studeni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21 nastavnih dana x 5,00 kn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105,0</w:t>
            </w:r>
            <w:r w:rsidR="008C2D1B" w:rsidRPr="001B0FD9">
              <w:rPr>
                <w:b/>
                <w:bCs/>
                <w:sz w:val="24"/>
                <w:szCs w:val="24"/>
              </w:rPr>
              <w:t>0 kn</w:t>
            </w:r>
          </w:p>
        </w:tc>
      </w:tr>
      <w:tr w:rsidR="008C2D1B" w:rsidRPr="008C2D1B" w:rsidTr="00033A4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Prosinac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17 nastavnih dana x 5,00 kn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85,0</w:t>
            </w:r>
            <w:r w:rsidR="008C2D1B" w:rsidRPr="001B0FD9">
              <w:rPr>
                <w:b/>
                <w:bCs/>
                <w:sz w:val="24"/>
                <w:szCs w:val="24"/>
              </w:rPr>
              <w:t>0 kn</w:t>
            </w:r>
          </w:p>
        </w:tc>
      </w:tr>
      <w:tr w:rsidR="008C2D1B" w:rsidRPr="008C2D1B" w:rsidTr="00033A4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Siječanj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14</w:t>
            </w:r>
            <w:r w:rsidR="008C2D1B" w:rsidRPr="001B0FD9">
              <w:rPr>
                <w:b/>
                <w:bCs/>
                <w:sz w:val="24"/>
                <w:szCs w:val="24"/>
              </w:rPr>
              <w:t xml:space="preserve"> nastavnih dana x 5,00 kn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70,0</w:t>
            </w:r>
            <w:r w:rsidR="008C2D1B" w:rsidRPr="001B0FD9">
              <w:rPr>
                <w:b/>
                <w:bCs/>
                <w:sz w:val="24"/>
                <w:szCs w:val="24"/>
              </w:rPr>
              <w:t>0 kn</w:t>
            </w:r>
          </w:p>
        </w:tc>
      </w:tr>
      <w:tr w:rsidR="008C2D1B" w:rsidRPr="008C2D1B" w:rsidTr="00033A4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Veljača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20 nastavnih dana x 5,00 kn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10</w:t>
            </w:r>
            <w:r w:rsidR="008C2D1B" w:rsidRPr="001B0FD9">
              <w:rPr>
                <w:b/>
                <w:bCs/>
                <w:sz w:val="24"/>
                <w:szCs w:val="24"/>
              </w:rPr>
              <w:t>0,00kn</w:t>
            </w:r>
          </w:p>
        </w:tc>
      </w:tr>
      <w:tr w:rsidR="008C2D1B" w:rsidRPr="008C2D1B" w:rsidTr="00033A4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Ožujak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23</w:t>
            </w:r>
            <w:r w:rsidR="008C2D1B" w:rsidRPr="001B0FD9">
              <w:rPr>
                <w:b/>
                <w:bCs/>
                <w:sz w:val="24"/>
                <w:szCs w:val="24"/>
              </w:rPr>
              <w:t xml:space="preserve"> nastavnih dana x 5,00 kn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115,0</w:t>
            </w:r>
            <w:r w:rsidR="008C2D1B" w:rsidRPr="001B0FD9">
              <w:rPr>
                <w:b/>
                <w:bCs/>
                <w:sz w:val="24"/>
                <w:szCs w:val="24"/>
              </w:rPr>
              <w:t>0kn</w:t>
            </w:r>
          </w:p>
        </w:tc>
      </w:tr>
      <w:tr w:rsidR="008C2D1B" w:rsidRPr="008C2D1B" w:rsidTr="00033A4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Travanj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1</w:t>
            </w:r>
            <w:r w:rsidR="001B0FD9" w:rsidRPr="001B0FD9">
              <w:rPr>
                <w:b/>
                <w:bCs/>
                <w:sz w:val="24"/>
                <w:szCs w:val="24"/>
              </w:rPr>
              <w:t>3</w:t>
            </w:r>
            <w:r w:rsidRPr="001B0FD9">
              <w:rPr>
                <w:b/>
                <w:bCs/>
                <w:sz w:val="24"/>
                <w:szCs w:val="24"/>
              </w:rPr>
              <w:t xml:space="preserve"> nastavnih dana x 5,00 kn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65,0</w:t>
            </w:r>
            <w:r w:rsidR="008C2D1B" w:rsidRPr="001B0FD9">
              <w:rPr>
                <w:b/>
                <w:bCs/>
                <w:sz w:val="24"/>
                <w:szCs w:val="24"/>
              </w:rPr>
              <w:t>0kn</w:t>
            </w:r>
          </w:p>
        </w:tc>
      </w:tr>
      <w:tr w:rsidR="008C2D1B" w:rsidRPr="008C2D1B" w:rsidTr="00033A4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Svibanj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21</w:t>
            </w:r>
            <w:r w:rsidR="008C2D1B" w:rsidRPr="001B0FD9">
              <w:rPr>
                <w:b/>
                <w:bCs/>
                <w:sz w:val="24"/>
                <w:szCs w:val="24"/>
              </w:rPr>
              <w:t xml:space="preserve"> nastavnih dana x 5,00 kn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1</w:t>
            </w:r>
            <w:r w:rsidR="008C2D1B" w:rsidRPr="001B0FD9">
              <w:rPr>
                <w:b/>
                <w:bCs/>
                <w:sz w:val="24"/>
                <w:szCs w:val="24"/>
              </w:rPr>
              <w:t>0</w:t>
            </w:r>
            <w:r w:rsidRPr="001B0FD9">
              <w:rPr>
                <w:b/>
                <w:bCs/>
                <w:sz w:val="24"/>
                <w:szCs w:val="24"/>
              </w:rPr>
              <w:t>5</w:t>
            </w:r>
            <w:r w:rsidR="008C2D1B" w:rsidRPr="001B0FD9">
              <w:rPr>
                <w:b/>
                <w:bCs/>
                <w:sz w:val="24"/>
                <w:szCs w:val="24"/>
              </w:rPr>
              <w:t>,00kn</w:t>
            </w:r>
          </w:p>
        </w:tc>
      </w:tr>
      <w:tr w:rsidR="008C2D1B" w:rsidRPr="008C2D1B" w:rsidTr="00033A4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8C2D1B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Lipanj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10</w:t>
            </w:r>
            <w:r w:rsidR="008C2D1B" w:rsidRPr="001B0FD9">
              <w:rPr>
                <w:b/>
                <w:bCs/>
                <w:sz w:val="24"/>
                <w:szCs w:val="24"/>
              </w:rPr>
              <w:t xml:space="preserve"> nastavnih dana x 5,00 kn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2D1B" w:rsidRPr="001B0FD9" w:rsidRDefault="001B0FD9" w:rsidP="008C2D1B">
            <w:pPr>
              <w:rPr>
                <w:sz w:val="24"/>
                <w:szCs w:val="24"/>
              </w:rPr>
            </w:pPr>
            <w:r w:rsidRPr="001B0FD9">
              <w:rPr>
                <w:b/>
                <w:bCs/>
                <w:sz w:val="24"/>
                <w:szCs w:val="24"/>
              </w:rPr>
              <w:t>50,0</w:t>
            </w:r>
            <w:r w:rsidR="008C2D1B" w:rsidRPr="001B0FD9">
              <w:rPr>
                <w:b/>
                <w:bCs/>
                <w:sz w:val="24"/>
                <w:szCs w:val="24"/>
              </w:rPr>
              <w:t>0 kn</w:t>
            </w:r>
          </w:p>
        </w:tc>
      </w:tr>
    </w:tbl>
    <w:p w:rsidR="008C2D1B" w:rsidRPr="008C2D1B" w:rsidRDefault="008C2D1B" w:rsidP="008C2D1B"/>
    <w:p w:rsidR="008C2D1B" w:rsidRDefault="008C2D1B"/>
    <w:p w:rsidR="005A4344" w:rsidRDefault="005A4344"/>
    <w:sectPr w:rsidR="005A4344" w:rsidSect="00BD37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CA8" w:rsidRDefault="00113CA8" w:rsidP="00DE0772">
      <w:pPr>
        <w:spacing w:after="0" w:line="240" w:lineRule="auto"/>
      </w:pPr>
      <w:r>
        <w:separator/>
      </w:r>
    </w:p>
  </w:endnote>
  <w:endnote w:type="continuationSeparator" w:id="0">
    <w:p w:rsidR="00113CA8" w:rsidRDefault="00113CA8" w:rsidP="00DE0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CA8" w:rsidRDefault="00113CA8" w:rsidP="00DE0772">
      <w:pPr>
        <w:spacing w:after="0" w:line="240" w:lineRule="auto"/>
      </w:pPr>
      <w:r>
        <w:separator/>
      </w:r>
    </w:p>
  </w:footnote>
  <w:footnote w:type="continuationSeparator" w:id="0">
    <w:p w:rsidR="00113CA8" w:rsidRDefault="00113CA8" w:rsidP="00DE0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772" w:rsidRPr="002F75B3" w:rsidRDefault="00BD37BA">
    <w:pPr>
      <w:pStyle w:val="Zaglavlje"/>
      <w:rPr>
        <w:sz w:val="20"/>
        <w:szCs w:val="20"/>
      </w:rPr>
    </w:pPr>
    <w:r w:rsidRPr="002F75B3">
      <w:rPr>
        <w:noProof/>
        <w:sz w:val="20"/>
        <w:szCs w:val="20"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167274" wp14:editId="32318D08">
              <wp:simplePos x="0" y="0"/>
              <wp:positionH relativeFrom="column">
                <wp:posOffset>1506580</wp:posOffset>
              </wp:positionH>
              <wp:positionV relativeFrom="paragraph">
                <wp:posOffset>-34290</wp:posOffset>
              </wp:positionV>
              <wp:extent cx="2096219" cy="897147"/>
              <wp:effectExtent l="0" t="0" r="18415" b="17780"/>
              <wp:wrapNone/>
              <wp:docPr id="30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219" cy="8971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D37BA" w:rsidRDefault="00BD37BA">
                          <w:r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 wp14:anchorId="307B37F8" wp14:editId="021EE41D">
                                <wp:extent cx="2001245" cy="790678"/>
                                <wp:effectExtent l="0" t="0" r="0" b="0"/>
                                <wp:docPr id="1" name="Slika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8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06833" cy="792886"/>
                                        </a:xfrm>
                                        <a:prstGeom prst="ellipse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118.65pt;margin-top:-2.7pt;width:165.05pt;height:7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" strokecolor="white [3212]">
              <v:textbox>
                <w:txbxContent>
                  <w:p w:rsidR="00BD37BA" w:rsidRDefault="00BD37BA">
                    <w:r>
                      <w:rPr>
                        <w:noProof/>
                        <w:lang w:eastAsia="hr-HR"/>
                      </w:rPr>
                      <w:drawing>
                        <wp:inline distT="0" distB="0" distL="0" distR="0" wp14:anchorId="307B37F8" wp14:editId="021EE41D">
                          <wp:extent cx="2001245" cy="790678"/>
                          <wp:effectExtent l="0" t="0" r="0" b="0"/>
                          <wp:docPr id="1" name="Slika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08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06833" cy="792886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E0772" w:rsidRPr="002F75B3">
      <w:rPr>
        <w:sz w:val="20"/>
        <w:szCs w:val="20"/>
      </w:rPr>
      <w:t>Republika Hrvatska</w:t>
    </w:r>
    <w:r w:rsidR="00DE0772" w:rsidRPr="002F75B3">
      <w:rPr>
        <w:sz w:val="20"/>
        <w:szCs w:val="20"/>
      </w:rPr>
      <w:tab/>
    </w:r>
    <w:r w:rsidR="00DE0772" w:rsidRPr="002F75B3">
      <w:rPr>
        <w:sz w:val="20"/>
        <w:szCs w:val="20"/>
      </w:rPr>
      <w:tab/>
      <w:t>OIB: 72014518093</w:t>
    </w:r>
  </w:p>
  <w:p w:rsidR="00DE0772" w:rsidRPr="002F75B3" w:rsidRDefault="00DE0772">
    <w:pPr>
      <w:pStyle w:val="Zaglavlje"/>
      <w:rPr>
        <w:sz w:val="20"/>
        <w:szCs w:val="20"/>
      </w:rPr>
    </w:pPr>
    <w:r w:rsidRPr="002F75B3">
      <w:rPr>
        <w:sz w:val="20"/>
        <w:szCs w:val="20"/>
      </w:rPr>
      <w:t>Osječko-baranjska županija</w:t>
    </w:r>
    <w:r w:rsidRPr="002F75B3">
      <w:rPr>
        <w:sz w:val="20"/>
        <w:szCs w:val="20"/>
      </w:rPr>
      <w:tab/>
    </w:r>
    <w:r w:rsidRPr="002F75B3">
      <w:rPr>
        <w:sz w:val="20"/>
        <w:szCs w:val="20"/>
      </w:rPr>
      <w:tab/>
      <w:t>IBAN: HR4825000091102041513</w:t>
    </w:r>
  </w:p>
  <w:p w:rsidR="00DE0772" w:rsidRPr="002F75B3" w:rsidRDefault="00DE0772">
    <w:pPr>
      <w:pStyle w:val="Zaglavlje"/>
      <w:rPr>
        <w:sz w:val="20"/>
        <w:szCs w:val="20"/>
      </w:rPr>
    </w:pPr>
    <w:r w:rsidRPr="002F75B3">
      <w:rPr>
        <w:sz w:val="20"/>
        <w:szCs w:val="20"/>
      </w:rPr>
      <w:t>Osnovna škola Laslovo</w:t>
    </w:r>
    <w:r w:rsidRPr="002F75B3">
      <w:rPr>
        <w:sz w:val="20"/>
        <w:szCs w:val="20"/>
      </w:rPr>
      <w:tab/>
    </w:r>
    <w:r w:rsidRPr="002F75B3">
      <w:rPr>
        <w:sz w:val="20"/>
        <w:szCs w:val="20"/>
      </w:rPr>
      <w:tab/>
      <w:t>e-mail: ured@os-laslovo-korog.skole.hr</w:t>
    </w:r>
  </w:p>
  <w:p w:rsidR="00DE0772" w:rsidRPr="002F75B3" w:rsidRDefault="00DE0772">
    <w:pPr>
      <w:pStyle w:val="Zaglavlje"/>
      <w:rPr>
        <w:sz w:val="20"/>
        <w:szCs w:val="20"/>
      </w:rPr>
    </w:pPr>
    <w:r w:rsidRPr="002F75B3">
      <w:rPr>
        <w:sz w:val="20"/>
        <w:szCs w:val="20"/>
      </w:rPr>
      <w:t>Školska 1</w:t>
    </w:r>
    <w:r w:rsidRPr="002F75B3">
      <w:rPr>
        <w:sz w:val="20"/>
        <w:szCs w:val="20"/>
      </w:rPr>
      <w:tab/>
    </w:r>
    <w:r w:rsidRPr="002F75B3">
      <w:rPr>
        <w:sz w:val="20"/>
        <w:szCs w:val="20"/>
      </w:rPr>
      <w:tab/>
      <w:t>kontakt: 031/289-003</w:t>
    </w:r>
  </w:p>
  <w:p w:rsidR="00DE0772" w:rsidRPr="002F75B3" w:rsidRDefault="00DE0772">
    <w:pPr>
      <w:pStyle w:val="Zaglavlje"/>
      <w:rPr>
        <w:sz w:val="20"/>
        <w:szCs w:val="20"/>
      </w:rPr>
    </w:pPr>
    <w:r w:rsidRPr="002F75B3">
      <w:rPr>
        <w:sz w:val="20"/>
        <w:szCs w:val="20"/>
      </w:rPr>
      <w:t>31214 La</w:t>
    </w:r>
    <w:r w:rsidR="00BD37BA" w:rsidRPr="002F75B3">
      <w:rPr>
        <w:sz w:val="20"/>
        <w:szCs w:val="20"/>
      </w:rPr>
      <w:t>s</w:t>
    </w:r>
    <w:r w:rsidRPr="002F75B3">
      <w:rPr>
        <w:sz w:val="20"/>
        <w:szCs w:val="20"/>
      </w:rPr>
      <w:t>lovo</w:t>
    </w:r>
  </w:p>
  <w:p w:rsidR="00BD37BA" w:rsidRDefault="00BD37BA">
    <w:pPr>
      <w:pStyle w:val="Zaglavlje"/>
      <w:rPr>
        <w:sz w:val="16"/>
        <w:szCs w:val="16"/>
      </w:rPr>
    </w:pPr>
  </w:p>
  <w:p w:rsidR="00BD37BA" w:rsidRPr="00DE0772" w:rsidRDefault="00BD37BA">
    <w:pPr>
      <w:pStyle w:val="Zaglavlje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5B3" w:rsidRDefault="002F75B3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D1B"/>
    <w:rsid w:val="0001500D"/>
    <w:rsid w:val="00113CA8"/>
    <w:rsid w:val="001B0FD9"/>
    <w:rsid w:val="002F75B3"/>
    <w:rsid w:val="003C00AE"/>
    <w:rsid w:val="004933DB"/>
    <w:rsid w:val="005A4344"/>
    <w:rsid w:val="008C2D1B"/>
    <w:rsid w:val="00A47DFD"/>
    <w:rsid w:val="00B56299"/>
    <w:rsid w:val="00B944BD"/>
    <w:rsid w:val="00BD37BA"/>
    <w:rsid w:val="00D1252A"/>
    <w:rsid w:val="00DE0772"/>
    <w:rsid w:val="00E1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E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E0772"/>
  </w:style>
  <w:style w:type="paragraph" w:styleId="Podnoje">
    <w:name w:val="footer"/>
    <w:basedOn w:val="Normal"/>
    <w:link w:val="PodnojeChar"/>
    <w:uiPriority w:val="99"/>
    <w:unhideWhenUsed/>
    <w:rsid w:val="00DE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E0772"/>
  </w:style>
  <w:style w:type="paragraph" w:styleId="Tekstbalonia">
    <w:name w:val="Balloon Text"/>
    <w:basedOn w:val="Normal"/>
    <w:link w:val="TekstbaloniaChar"/>
    <w:uiPriority w:val="99"/>
    <w:semiHidden/>
    <w:unhideWhenUsed/>
    <w:rsid w:val="00BD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D3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E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E0772"/>
  </w:style>
  <w:style w:type="paragraph" w:styleId="Podnoje">
    <w:name w:val="footer"/>
    <w:basedOn w:val="Normal"/>
    <w:link w:val="PodnojeChar"/>
    <w:uiPriority w:val="99"/>
    <w:unhideWhenUsed/>
    <w:rsid w:val="00DE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E0772"/>
  </w:style>
  <w:style w:type="paragraph" w:styleId="Tekstbalonia">
    <w:name w:val="Balloon Text"/>
    <w:basedOn w:val="Normal"/>
    <w:link w:val="TekstbaloniaChar"/>
    <w:uiPriority w:val="99"/>
    <w:semiHidden/>
    <w:unhideWhenUsed/>
    <w:rsid w:val="00BD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D3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nateljica\Desktop\Word%20-predlo&#382;ak%20s%20podacima%20i%20slikom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-predložak s podacima i slikom</Template>
  <TotalTime>14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Ravnateljica</dc:creator>
  <cp:lastModifiedBy>Ravnateljica</cp:lastModifiedBy>
  <cp:revision>2</cp:revision>
  <cp:lastPrinted>2016-09-05T12:30:00Z</cp:lastPrinted>
  <dcterms:created xsi:type="dcterms:W3CDTF">2016-09-05T12:13:00Z</dcterms:created>
  <dcterms:modified xsi:type="dcterms:W3CDTF">2016-09-05T12:31:00Z</dcterms:modified>
</cp:coreProperties>
</file>