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C8" w:rsidRDefault="00A976C8" w:rsidP="004A5E9A">
      <w:pPr>
        <w:pStyle w:val="Odlomakpopisa"/>
        <w:numPr>
          <w:ilvl w:val="0"/>
          <w:numId w:val="2"/>
        </w:numPr>
      </w:pPr>
      <w:r>
        <w:t xml:space="preserve">razred  </w:t>
      </w:r>
    </w:p>
    <w:p w:rsidR="00A976C8" w:rsidRDefault="00A976C8" w:rsidP="00A976C8">
      <w:pPr>
        <w:pStyle w:val="Odlomakpopisa"/>
      </w:pPr>
    </w:p>
    <w:p w:rsidR="00A976C8" w:rsidRDefault="00A976C8" w:rsidP="00A976C8">
      <w:pPr>
        <w:pStyle w:val="Odlomakpopisa"/>
      </w:pPr>
    </w:p>
    <w:tbl>
      <w:tblPr>
        <w:tblW w:w="15027" w:type="dxa"/>
        <w:tblInd w:w="93" w:type="dxa"/>
        <w:tblLook w:val="04A0" w:firstRow="1" w:lastRow="0" w:firstColumn="1" w:lastColumn="0" w:noHBand="0" w:noVBand="1"/>
      </w:tblPr>
      <w:tblGrid>
        <w:gridCol w:w="667"/>
        <w:gridCol w:w="4239"/>
        <w:gridCol w:w="1488"/>
        <w:gridCol w:w="3712"/>
        <w:gridCol w:w="1988"/>
        <w:gridCol w:w="1459"/>
        <w:gridCol w:w="637"/>
        <w:gridCol w:w="837"/>
      </w:tblGrid>
      <w:tr w:rsidR="00A976C8" w:rsidRPr="00FF7CE1" w:rsidTr="008F3864">
        <w:trPr>
          <w:trHeight w:val="70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22.</w:t>
            </w:r>
          </w:p>
        </w:tc>
        <w:tc>
          <w:tcPr>
            <w:tcW w:w="4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Naš hrvatski 5, radna bilježnica za hrvatski jezik u petome razredu osnovne škole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Anita Šojat, Vjekoslava </w:t>
            </w:r>
            <w:proofErr w:type="spellStart"/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Hrastović</w:t>
            </w:r>
            <w:proofErr w:type="spellEnd"/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Marina </w:t>
            </w:r>
            <w:proofErr w:type="spellStart"/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Utrobičić</w:t>
            </w:r>
            <w:proofErr w:type="spellEnd"/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Nada </w:t>
            </w:r>
            <w:proofErr w:type="spellStart"/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Marguš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Hrvatski jezik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46,00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Priroda 5, radna bilježnica iz prirode za peti razred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A93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Ana Bakarić, Marijana Bastić, Valerija Begić, Bernarda Kralj Golub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77356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Alfa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A93DB9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Priroda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77356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A77356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  <w:r w:rsidR="00A976C8"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Moja Zemlja 1, radna bilježnica iz geografije za peti razred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6C8" w:rsidRPr="00FF7CE1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Ivan </w:t>
            </w:r>
            <w:proofErr w:type="spellStart"/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Gambiroža</w:t>
            </w:r>
            <w:proofErr w:type="spellEnd"/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 Josip Jukić, Dinko Marin, Ana Mesić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Alfa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6C8" w:rsidRPr="00FF7CE1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Geografija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6C8" w:rsidRPr="00FF7CE1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  <w:r w:rsidR="00A976C8" w:rsidRPr="00FF7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,00 kn</w:t>
            </w: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Svijet tehnike 5, radni materijali za izvođenje vježbi i praktičnog rada programa tehničke kulture u petom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radni materijal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4C3EFC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Grupa autora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4C3EFC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Tehnička kultura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</w:t>
            </w:r>
            <w:r w:rsidR="00A976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9,00 kn</w:t>
            </w:r>
          </w:p>
        </w:tc>
      </w:tr>
      <w:tr w:rsidR="008F3864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DA08AF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51</w:t>
            </w:r>
            <w:r w:rsid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DA08AF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Hello</w:t>
            </w:r>
            <w:proofErr w:type="spellEnd"/>
            <w:r w:rsidRPr="00DA0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 World! 5, radna bilježnica iz engleskoga jezika za peti razred osnovne škole, peta godina učenja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F38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864" w:rsidRPr="008F3864" w:rsidRDefault="00FC7B03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Ivana Karin, Marinko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Uremović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864" w:rsidRPr="00503811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3864" w:rsidRDefault="008F3864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Engleski jezik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FC7B03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864" w:rsidRDefault="00FC7B03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59</w:t>
            </w:r>
            <w:r w:rsidR="008F3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,00 kn</w:t>
            </w:r>
          </w:p>
        </w:tc>
      </w:tr>
      <w:tr w:rsidR="00FC7B03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EE7B4E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83.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FC7B03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Matematika 5, zadatci za vrednovanje učeničkih postignuća iz matematike u petom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Default="00EE7B4E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zadatci za vrednovanje učeničkih postignuća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EE7B4E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Manuela </w:t>
            </w:r>
            <w:proofErr w:type="spellStart"/>
            <w:r w:rsidRP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Hofer</w:t>
            </w:r>
            <w:proofErr w:type="spellEnd"/>
            <w:r w:rsidRP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 Mirela Ivančić, Kaja Blažević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EE7B4E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EE7B4E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Matematika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EE7B4E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Pr="00FF7CE1" w:rsidRDefault="00EE7B4E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40,00 kn</w:t>
            </w:r>
          </w:p>
        </w:tc>
      </w:tr>
      <w:tr w:rsidR="00FC7B03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EE7B4E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92.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EE7B4E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Informatika 5, radna bilježnica za informatiku u petom razredu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Vedrana Gregurić, Nenad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Hajdinjak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Milana Jakšić, Boris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Počuča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Darko Rakić, Silvana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Svetiličić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Davor Šokac, Dragan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Vlajinić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d.o.o.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Infornatika</w:t>
            </w:r>
            <w:proofErr w:type="spellEnd"/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FC19FB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Pr="00FF7CE1" w:rsidRDefault="00FC7B03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FC7B03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FC19FB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80.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Povijest 5, radna bilježnica iz povijesti za peti razred osnovne škole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B03" w:rsidRP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Ante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Birin</w:t>
            </w:r>
            <w:proofErr w:type="spellEnd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Eva Katarina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Glazer</w:t>
            </w:r>
            <w:proofErr w:type="spellEnd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Tomislav Šarlija,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Abelina</w:t>
            </w:r>
            <w:proofErr w:type="spellEnd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Finek</w:t>
            </w:r>
            <w:proofErr w:type="spellEnd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Darko </w:t>
            </w:r>
            <w:proofErr w:type="spellStart"/>
            <w:r w:rsidRPr="00FC7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Finek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Alfa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B03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Povijest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Default="00FC19FB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B03" w:rsidRPr="00FF7CE1" w:rsidRDefault="00FC7B03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A976C8" w:rsidRPr="00FF7CE1" w:rsidTr="008F3864">
        <w:trPr>
          <w:trHeight w:val="702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FC19FB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</w:t>
            </w:r>
            <w:r w:rsidR="00EE7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FF7CE1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Flink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mit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Deutsch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2 NEU, radna bilježnica za n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jemački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jezik u petom razredu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oswnovne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škole, 2. godina učenja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FF7CE1" w:rsidRDefault="00A976C8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radna bilježnica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6C8" w:rsidRPr="00503811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Plamenka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Bernardi-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Britvec</w:t>
            </w:r>
            <w:proofErr w:type="spellEnd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Jadranka Salopek, Jasmina </w:t>
            </w:r>
            <w:proofErr w:type="spellStart"/>
            <w:r w:rsidRPr="00FC19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Troha</w:t>
            </w:r>
            <w:proofErr w:type="spell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503811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0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Školska knjiga d.d.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6C8" w:rsidRPr="00FF7CE1" w:rsidRDefault="00FC19FB" w:rsidP="00396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Njemački jezik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FC7B03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76C8" w:rsidRPr="00FF7CE1" w:rsidRDefault="00FC19FB" w:rsidP="00396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49,00 kn</w:t>
            </w:r>
          </w:p>
        </w:tc>
      </w:tr>
    </w:tbl>
    <w:p w:rsidR="005A4344" w:rsidRDefault="005A4344">
      <w:bookmarkStart w:id="0" w:name="_GoBack"/>
      <w:bookmarkEnd w:id="0"/>
    </w:p>
    <w:sectPr w:rsidR="005A4344" w:rsidSect="00A976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27" w:rsidRDefault="00DD2A27" w:rsidP="00DE0772">
      <w:pPr>
        <w:spacing w:after="0" w:line="240" w:lineRule="auto"/>
      </w:pPr>
      <w:r>
        <w:separator/>
      </w:r>
    </w:p>
  </w:endnote>
  <w:endnote w:type="continuationSeparator" w:id="0">
    <w:p w:rsidR="00DD2A27" w:rsidRDefault="00DD2A27" w:rsidP="00DE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27" w:rsidRDefault="00DD2A27" w:rsidP="00DE0772">
      <w:pPr>
        <w:spacing w:after="0" w:line="240" w:lineRule="auto"/>
      </w:pPr>
      <w:r>
        <w:separator/>
      </w:r>
    </w:p>
  </w:footnote>
  <w:footnote w:type="continuationSeparator" w:id="0">
    <w:p w:rsidR="00DD2A27" w:rsidRDefault="00DD2A27" w:rsidP="00DE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72" w:rsidRPr="002F75B3" w:rsidRDefault="00BD37BA">
    <w:pPr>
      <w:pStyle w:val="Zaglavlje"/>
      <w:rPr>
        <w:sz w:val="20"/>
        <w:szCs w:val="20"/>
      </w:rPr>
    </w:pPr>
    <w:r w:rsidRPr="002F75B3">
      <w:rPr>
        <w:noProof/>
        <w:sz w:val="20"/>
        <w:szCs w:val="20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3EE0" wp14:editId="0F4FF770">
              <wp:simplePos x="0" y="0"/>
              <wp:positionH relativeFrom="column">
                <wp:posOffset>1506580</wp:posOffset>
              </wp:positionH>
              <wp:positionV relativeFrom="paragraph">
                <wp:posOffset>-34290</wp:posOffset>
              </wp:positionV>
              <wp:extent cx="2096219" cy="897147"/>
              <wp:effectExtent l="0" t="0" r="18415" b="17780"/>
              <wp:wrapNone/>
              <wp:docPr id="30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219" cy="8971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37BA" w:rsidRDefault="00BD37BA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4AAFDA23" wp14:editId="575056FE">
                                <wp:extent cx="2001245" cy="790678"/>
                                <wp:effectExtent l="0" t="0" r="0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8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6833" cy="792886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8.65pt;margin-top:-2.7pt;width:165.0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" strokecolor="white [3212]">
              <v:textbox>
                <w:txbxContent>
                  <w:p w:rsidR="00BD37BA" w:rsidRDefault="00BD37BA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4AAFDA23" wp14:editId="575056FE">
                          <wp:extent cx="2001245" cy="790678"/>
                          <wp:effectExtent l="0" t="0" r="0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8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6833" cy="79288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E0772" w:rsidRPr="002F75B3">
      <w:rPr>
        <w:sz w:val="20"/>
        <w:szCs w:val="20"/>
      </w:rPr>
      <w:t>Republika Hrvatska</w:t>
    </w:r>
    <w:r w:rsidR="00DE0772" w:rsidRPr="002F75B3">
      <w:rPr>
        <w:sz w:val="20"/>
        <w:szCs w:val="20"/>
      </w:rPr>
      <w:tab/>
    </w:r>
    <w:r w:rsidR="00DE0772" w:rsidRPr="002F75B3">
      <w:rPr>
        <w:sz w:val="20"/>
        <w:szCs w:val="20"/>
      </w:rPr>
      <w:tab/>
      <w:t>OIB: 72014518093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Osječko-baranjska županija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IBAN: HR4825000091102041513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Osnovna škola Laslovo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e-mail: ured@os-laslovo-korog.skole.hr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Školska 1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kontakt: 031/289-003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31214 La</w:t>
    </w:r>
    <w:r w:rsidR="00BD37BA" w:rsidRPr="002F75B3">
      <w:rPr>
        <w:sz w:val="20"/>
        <w:szCs w:val="20"/>
      </w:rPr>
      <w:t>s</w:t>
    </w:r>
    <w:r w:rsidRPr="002F75B3">
      <w:rPr>
        <w:sz w:val="20"/>
        <w:szCs w:val="20"/>
      </w:rPr>
      <w:t>lovo</w:t>
    </w:r>
  </w:p>
  <w:p w:rsidR="00BD37BA" w:rsidRDefault="00BD37BA">
    <w:pPr>
      <w:pStyle w:val="Zaglavlje"/>
      <w:rPr>
        <w:sz w:val="16"/>
        <w:szCs w:val="16"/>
      </w:rPr>
    </w:pPr>
  </w:p>
  <w:p w:rsidR="00BD37BA" w:rsidRPr="00DE0772" w:rsidRDefault="00BD37BA">
    <w:pPr>
      <w:pStyle w:val="Zaglavlj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04999"/>
    <w:multiLevelType w:val="hybridMultilevel"/>
    <w:tmpl w:val="1B9467A4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75792"/>
    <w:multiLevelType w:val="hybridMultilevel"/>
    <w:tmpl w:val="0E72A2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C8"/>
    <w:rsid w:val="000B2B6C"/>
    <w:rsid w:val="00116655"/>
    <w:rsid w:val="001C3250"/>
    <w:rsid w:val="001F75C5"/>
    <w:rsid w:val="002F75B3"/>
    <w:rsid w:val="003C00AE"/>
    <w:rsid w:val="00465E3D"/>
    <w:rsid w:val="00470B6D"/>
    <w:rsid w:val="004933DB"/>
    <w:rsid w:val="004A5E9A"/>
    <w:rsid w:val="005A4344"/>
    <w:rsid w:val="008F3864"/>
    <w:rsid w:val="00A47DFD"/>
    <w:rsid w:val="00A66247"/>
    <w:rsid w:val="00A77356"/>
    <w:rsid w:val="00A93DB9"/>
    <w:rsid w:val="00A976C8"/>
    <w:rsid w:val="00B56299"/>
    <w:rsid w:val="00BD37BA"/>
    <w:rsid w:val="00D1252A"/>
    <w:rsid w:val="00DA08AF"/>
    <w:rsid w:val="00DD2A27"/>
    <w:rsid w:val="00DE0772"/>
    <w:rsid w:val="00E120C4"/>
    <w:rsid w:val="00EE7B4E"/>
    <w:rsid w:val="00FC19FB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97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97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esktop\Word%20-predlo&#382;ak%20s%20podacima%20i%20slikom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-predložak s podacima i slikom</Template>
  <TotalTime>82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5</cp:revision>
  <cp:lastPrinted>2019-07-09T08:04:00Z</cp:lastPrinted>
  <dcterms:created xsi:type="dcterms:W3CDTF">2019-07-10T10:49:00Z</dcterms:created>
  <dcterms:modified xsi:type="dcterms:W3CDTF">2019-07-12T11:24:00Z</dcterms:modified>
</cp:coreProperties>
</file>